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AC663" w14:textId="77777777" w:rsidR="00721815" w:rsidRDefault="005A7F61" w:rsidP="00721815">
      <w:r w:rsidRPr="00721815">
        <w:t xml:space="preserve"> </w:t>
      </w:r>
    </w:p>
    <w:p w14:paraId="2609BBD8" w14:textId="48C7B31E" w:rsidR="00721815" w:rsidRPr="00721815" w:rsidRDefault="00721815" w:rsidP="00721815">
      <w:pPr>
        <w:rPr>
          <w:b/>
          <w:bCs/>
        </w:rPr>
      </w:pPr>
      <w:r w:rsidRPr="00721815">
        <w:rPr>
          <w:b/>
          <w:bCs/>
        </w:rPr>
        <w:t>Email template after journal club – To share following the session</w:t>
      </w:r>
    </w:p>
    <w:p w14:paraId="5E781EC4" w14:textId="77777777" w:rsidR="00721815" w:rsidRDefault="00721815" w:rsidP="00721815"/>
    <w:p w14:paraId="4141221D" w14:textId="1A6F4E9F" w:rsidR="00721815" w:rsidRPr="009B2D45" w:rsidRDefault="00721815" w:rsidP="00721815">
      <w:r w:rsidRPr="009B2D45">
        <w:t>H</w:t>
      </w:r>
      <w:r>
        <w:t>ello</w:t>
      </w:r>
      <w:r w:rsidRPr="009B2D45">
        <w:t xml:space="preserve"> Everyone,</w:t>
      </w:r>
    </w:p>
    <w:p w14:paraId="7AC6955D" w14:textId="77777777" w:rsidR="00721815" w:rsidRPr="009B2D45" w:rsidRDefault="00721815" w:rsidP="00721815">
      <w:r w:rsidRPr="009B2D45">
        <w:t> </w:t>
      </w:r>
    </w:p>
    <w:p w14:paraId="2F5D0107" w14:textId="77777777" w:rsidR="00721815" w:rsidRPr="009B2D45" w:rsidRDefault="00721815" w:rsidP="00721815">
      <w:r w:rsidRPr="009B2D45">
        <w:t xml:space="preserve">Last week journal club was presented by </w:t>
      </w:r>
      <w:r>
        <w:t>[</w:t>
      </w:r>
      <w:r w:rsidRPr="009B2D45">
        <w:rPr>
          <w:color w:val="FF0000"/>
        </w:rPr>
        <w:t>INSERT NAME OF PRESENTER</w:t>
      </w:r>
      <w:r>
        <w:t>]. [</w:t>
      </w:r>
      <w:r w:rsidRPr="009B2D45">
        <w:rPr>
          <w:color w:val="FF0000"/>
        </w:rPr>
        <w:t>NAME</w:t>
      </w:r>
      <w:r>
        <w:t>]</w:t>
      </w:r>
      <w:r w:rsidRPr="009B2D45">
        <w:t xml:space="preserve"> presented the attached paper </w:t>
      </w:r>
      <w:r>
        <w:rPr>
          <w:i/>
          <w:iCs/>
        </w:rPr>
        <w:t>[</w:t>
      </w:r>
      <w:r w:rsidRPr="009B2D45">
        <w:rPr>
          <w:i/>
          <w:iCs/>
          <w:color w:val="FF0000"/>
        </w:rPr>
        <w:t>INSERT TITLE OF PAPER</w:t>
      </w:r>
      <w:r>
        <w:rPr>
          <w:i/>
          <w:iCs/>
        </w:rPr>
        <w:t>]</w:t>
      </w:r>
    </w:p>
    <w:p w14:paraId="1DFD4748" w14:textId="77777777" w:rsidR="00721815" w:rsidRPr="009B2D45" w:rsidRDefault="00721815" w:rsidP="00721815"/>
    <w:p w14:paraId="18A4518D" w14:textId="77777777" w:rsidR="00721815" w:rsidRPr="009B2D45" w:rsidRDefault="00721815" w:rsidP="00721815">
      <w:r w:rsidRPr="009B2D45">
        <w:t xml:space="preserve">Please find attached the referenced paper, </w:t>
      </w:r>
      <w:r>
        <w:t>[</w:t>
      </w:r>
      <w:r w:rsidRPr="009B2D45">
        <w:rPr>
          <w:color w:val="FF0000"/>
        </w:rPr>
        <w:t>PRESENTER</w:t>
      </w:r>
      <w:r>
        <w:rPr>
          <w:color w:val="FF0000"/>
        </w:rPr>
        <w:t>’</w:t>
      </w:r>
      <w:r w:rsidRPr="009B2D45">
        <w:rPr>
          <w:color w:val="FF0000"/>
        </w:rPr>
        <w:t>S NAME</w:t>
      </w:r>
      <w:r>
        <w:t>]</w:t>
      </w:r>
      <w:r w:rsidRPr="009B2D45">
        <w:t xml:space="preserve"> slides and a summary of the session.</w:t>
      </w:r>
    </w:p>
    <w:p w14:paraId="72D95121" w14:textId="77777777" w:rsidR="00721815" w:rsidRPr="009B2D45" w:rsidRDefault="00721815" w:rsidP="00721815">
      <w:r w:rsidRPr="009B2D45">
        <w:t> </w:t>
      </w:r>
    </w:p>
    <w:p w14:paraId="160A6710" w14:textId="77777777" w:rsidR="00721815" w:rsidRPr="009B2D45" w:rsidRDefault="00721815" w:rsidP="00721815">
      <w:r w:rsidRPr="009B2D45">
        <w:t xml:space="preserve">You can also access a video recording of the session here:  </w:t>
      </w:r>
      <w:r>
        <w:t>[</w:t>
      </w:r>
      <w:r w:rsidRPr="009B2D45">
        <w:rPr>
          <w:color w:val="FF0000"/>
        </w:rPr>
        <w:t>INSERT RECORDING LINK</w:t>
      </w:r>
      <w:r>
        <w:t>]</w:t>
      </w:r>
    </w:p>
    <w:p w14:paraId="28207EE5" w14:textId="77777777" w:rsidR="00721815" w:rsidRPr="009B2D45" w:rsidRDefault="00721815" w:rsidP="00721815"/>
    <w:p w14:paraId="01B0E5DF" w14:textId="77777777" w:rsidR="00721815" w:rsidRPr="009B2D45" w:rsidRDefault="00721815" w:rsidP="00721815">
      <w:r w:rsidRPr="009B2D45">
        <w:t> </w:t>
      </w:r>
      <w:r>
        <w:t>[</w:t>
      </w:r>
      <w:r w:rsidRPr="009B2D45">
        <w:rPr>
          <w:color w:val="FF0000"/>
        </w:rPr>
        <w:t>ADD ANY ACCESS ISSUES HERE</w:t>
      </w:r>
      <w:r>
        <w:t>]</w:t>
      </w:r>
    </w:p>
    <w:p w14:paraId="7A6F44D8" w14:textId="77777777" w:rsidR="00721815" w:rsidRPr="009B2D45" w:rsidRDefault="00721815" w:rsidP="00721815">
      <w:pPr>
        <w:rPr>
          <w:i/>
          <w:iCs/>
          <w:color w:val="FF0000"/>
        </w:rPr>
      </w:pPr>
      <w:r w:rsidRPr="009B2D45">
        <w:rPr>
          <w:i/>
          <w:iCs/>
          <w:color w:val="FF0000"/>
        </w:rPr>
        <w:t>Example</w:t>
      </w:r>
    </w:p>
    <w:p w14:paraId="19B11274" w14:textId="77777777" w:rsidR="00721815" w:rsidRPr="009B2D45" w:rsidRDefault="00721815" w:rsidP="00721815">
      <w:pPr>
        <w:rPr>
          <w:i/>
          <w:iCs/>
          <w:color w:val="FF0000"/>
        </w:rPr>
      </w:pPr>
      <w:r w:rsidRPr="009B2D45">
        <w:rPr>
          <w:i/>
          <w:iCs/>
          <w:color w:val="FF0000"/>
        </w:rPr>
        <w:t>For those outside of Marie Curie the link may not work as MC have changed access. If you want to view the video please email me and I can arrange access individually.</w:t>
      </w:r>
    </w:p>
    <w:p w14:paraId="391D999F" w14:textId="77777777" w:rsidR="00721815" w:rsidRPr="009B2D45" w:rsidRDefault="00721815" w:rsidP="00721815">
      <w:r w:rsidRPr="009B2D45">
        <w:t> </w:t>
      </w:r>
    </w:p>
    <w:p w14:paraId="3F9B4C6B" w14:textId="77777777" w:rsidR="00721815" w:rsidRPr="009B2D45" w:rsidRDefault="00721815" w:rsidP="00721815">
      <w:r>
        <w:t>The next journal club will take place on [</w:t>
      </w:r>
      <w:r w:rsidRPr="009B2D45">
        <w:rPr>
          <w:color w:val="FF0000"/>
        </w:rPr>
        <w:t>INSERT DATE, TIME AND PRESENTER DETAILS IF KNOWN</w:t>
      </w:r>
      <w:r>
        <w:t>]</w:t>
      </w:r>
    </w:p>
    <w:p w14:paraId="43CF6EAD" w14:textId="77777777" w:rsidR="00721815" w:rsidRPr="009B2D45" w:rsidRDefault="00721815" w:rsidP="00721815">
      <w:r w:rsidRPr="009B2D45">
        <w:t> </w:t>
      </w:r>
    </w:p>
    <w:p w14:paraId="07D5B978" w14:textId="77777777" w:rsidR="00721815" w:rsidRDefault="00721815" w:rsidP="00721815">
      <w:r w:rsidRPr="009B2D45">
        <w:t>Best wishes</w:t>
      </w:r>
    </w:p>
    <w:p w14:paraId="2D38E32C" w14:textId="77777777" w:rsidR="00721815" w:rsidRDefault="00721815" w:rsidP="00721815"/>
    <w:p w14:paraId="7A6FD9C2" w14:textId="77777777" w:rsidR="00721815" w:rsidRDefault="00721815" w:rsidP="00721815"/>
    <w:p w14:paraId="3001F252" w14:textId="77777777" w:rsidR="00721815" w:rsidRDefault="00721815" w:rsidP="00721815">
      <w:r>
        <w:t>Attachments for this email:</w:t>
      </w:r>
    </w:p>
    <w:p w14:paraId="55B9FD98" w14:textId="77777777" w:rsidR="00721815" w:rsidRDefault="00721815" w:rsidP="00721815">
      <w:pPr>
        <w:pStyle w:val="ListParagraph"/>
        <w:numPr>
          <w:ilvl w:val="0"/>
          <w:numId w:val="36"/>
        </w:numPr>
      </w:pPr>
      <w:r>
        <w:t>Paper presented</w:t>
      </w:r>
    </w:p>
    <w:p w14:paraId="5B4286D6" w14:textId="77777777" w:rsidR="00721815" w:rsidRDefault="00721815" w:rsidP="00721815">
      <w:pPr>
        <w:pStyle w:val="ListParagraph"/>
        <w:numPr>
          <w:ilvl w:val="0"/>
          <w:numId w:val="36"/>
        </w:numPr>
      </w:pPr>
      <w:r>
        <w:t>Presenter’s slides (if used)</w:t>
      </w:r>
    </w:p>
    <w:p w14:paraId="223B98AF" w14:textId="77777777" w:rsidR="00721815" w:rsidRPr="009B2D45" w:rsidRDefault="00721815" w:rsidP="00721815">
      <w:pPr>
        <w:pStyle w:val="ListParagraph"/>
        <w:numPr>
          <w:ilvl w:val="0"/>
          <w:numId w:val="36"/>
        </w:numPr>
      </w:pPr>
      <w:r>
        <w:t>One page summary document</w:t>
      </w:r>
    </w:p>
    <w:p w14:paraId="2736953E" w14:textId="635D3C5A" w:rsidR="00AC5775" w:rsidRPr="00721815" w:rsidRDefault="00AC5775" w:rsidP="00721815"/>
    <w:sectPr w:rsidR="00AC5775" w:rsidRPr="00721815" w:rsidSect="005C2BC0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74" w:right="566" w:bottom="1560" w:left="709" w:header="851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5773A" w14:textId="77777777" w:rsidR="00E05A22" w:rsidRDefault="00E05A22">
      <w:r>
        <w:separator/>
      </w:r>
    </w:p>
  </w:endnote>
  <w:endnote w:type="continuationSeparator" w:id="0">
    <w:p w14:paraId="66844F37" w14:textId="77777777" w:rsidR="00E05A22" w:rsidRDefault="00E05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exend 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6A615" w14:textId="77777777" w:rsidR="00F1442E" w:rsidRPr="005377D1" w:rsidRDefault="00C10C4A" w:rsidP="005B4B10">
    <w:pPr>
      <w:pStyle w:val="Footer"/>
      <w:tabs>
        <w:tab w:val="clear" w:pos="8306"/>
        <w:tab w:val="right" w:pos="10631"/>
      </w:tabs>
      <w:spacing w:line="240" w:lineRule="auto"/>
      <w:rPr>
        <w:rFonts w:cs="Lexend Light"/>
        <w:color w:val="0053A6" w:themeColor="accent1"/>
        <w:spacing w:val="-2"/>
      </w:rPr>
    </w:pPr>
    <w:r>
      <w:rPr>
        <w:noProof/>
        <w:sz w:val="15"/>
        <w:szCs w:val="15"/>
      </w:rPr>
      <w:drawing>
        <wp:anchor distT="0" distB="0" distL="114300" distR="114300" simplePos="0" relativeHeight="251778560" behindDoc="0" locked="1" layoutInCell="0" allowOverlap="1" wp14:anchorId="6DDD9A67" wp14:editId="6979545B">
          <wp:simplePos x="0" y="0"/>
          <wp:positionH relativeFrom="page">
            <wp:posOffset>461010</wp:posOffset>
          </wp:positionH>
          <wp:positionV relativeFrom="page">
            <wp:posOffset>9900572</wp:posOffset>
          </wp:positionV>
          <wp:extent cx="5670000" cy="511200"/>
          <wp:effectExtent l="0" t="0" r="6985" b="3175"/>
          <wp:wrapNone/>
          <wp:docPr id="184756407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564073" name="Picture 184756407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70000" cy="5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B10">
      <w:rPr>
        <w:rFonts w:cs="Lexend Light"/>
        <w:color w:val="0053A6" w:themeColor="accent1"/>
        <w:spacing w:val="-2"/>
      </w:rPr>
      <w:tab/>
    </w:r>
    <w:r w:rsidR="00F1442E" w:rsidRPr="00652120">
      <w:rPr>
        <w:rFonts w:cs="Lexend Light"/>
        <w:color w:val="75CCE0" w:themeColor="text2"/>
        <w:spacing w:val="-2"/>
      </w:rPr>
      <w:tab/>
    </w:r>
    <w:r w:rsidR="00F1442E" w:rsidRPr="00D93C97">
      <w:rPr>
        <w:rFonts w:cs="Lexend Light"/>
        <w:spacing w:val="-2"/>
      </w:rPr>
      <w:t xml:space="preserve">Page </w:t>
    </w:r>
    <w:r w:rsidR="00F1442E" w:rsidRPr="00D93C97">
      <w:rPr>
        <w:rFonts w:cs="Lexend Light"/>
        <w:spacing w:val="-2"/>
      </w:rPr>
      <w:fldChar w:fldCharType="begin"/>
    </w:r>
    <w:r w:rsidR="00F1442E" w:rsidRPr="00D93C97">
      <w:rPr>
        <w:rFonts w:cs="Lexend Light"/>
        <w:spacing w:val="-2"/>
      </w:rPr>
      <w:instrText xml:space="preserve"> PAGE </w:instrText>
    </w:r>
    <w:r w:rsidR="00F1442E" w:rsidRPr="00D93C97">
      <w:rPr>
        <w:rFonts w:cs="Lexend Light"/>
        <w:spacing w:val="-2"/>
      </w:rPr>
      <w:fldChar w:fldCharType="separate"/>
    </w:r>
    <w:r w:rsidR="00F1442E" w:rsidRPr="00D93C97">
      <w:rPr>
        <w:rFonts w:cs="Lexend Light"/>
        <w:spacing w:val="-2"/>
      </w:rPr>
      <w:t>1</w:t>
    </w:r>
    <w:r w:rsidR="00F1442E" w:rsidRPr="00D93C97">
      <w:rPr>
        <w:rFonts w:cs="Lexend Light"/>
        <w:spacing w:val="-2"/>
      </w:rPr>
      <w:fldChar w:fldCharType="end"/>
    </w:r>
    <w:r w:rsidR="00F1442E" w:rsidRPr="00D93C97">
      <w:rPr>
        <w:rFonts w:cs="Lexend Light"/>
        <w:spacing w:val="-2"/>
      </w:rPr>
      <w:t xml:space="preserve"> of </w:t>
    </w:r>
    <w:r w:rsidR="00F1442E" w:rsidRPr="00D93C97">
      <w:rPr>
        <w:rFonts w:cs="Lexend Light"/>
        <w:spacing w:val="-2"/>
      </w:rPr>
      <w:fldChar w:fldCharType="begin"/>
    </w:r>
    <w:r w:rsidR="00F1442E" w:rsidRPr="00D93C97">
      <w:rPr>
        <w:rFonts w:cs="Lexend Light"/>
        <w:spacing w:val="-2"/>
      </w:rPr>
      <w:instrText xml:space="preserve"> NUMPAGES </w:instrText>
    </w:r>
    <w:r w:rsidR="00F1442E" w:rsidRPr="00D93C97">
      <w:rPr>
        <w:rFonts w:cs="Lexend Light"/>
        <w:spacing w:val="-2"/>
      </w:rPr>
      <w:fldChar w:fldCharType="separate"/>
    </w:r>
    <w:r w:rsidR="00F1442E" w:rsidRPr="00D93C97">
      <w:rPr>
        <w:rFonts w:cs="Lexend Light"/>
        <w:spacing w:val="-2"/>
      </w:rPr>
      <w:t>2</w:t>
    </w:r>
    <w:r w:rsidR="00F1442E" w:rsidRPr="00D93C97">
      <w:rPr>
        <w:rFonts w:cs="Lexend Light"/>
        <w:spacing w:val="-2"/>
      </w:rPr>
      <w:fldChar w:fldCharType="end"/>
    </w:r>
    <w:r w:rsidR="00F1442E" w:rsidRPr="00D93C97">
      <w:rPr>
        <w:rFonts w:cs="Lexend Light"/>
        <w:spacing w:val="-2"/>
      </w:rPr>
      <w:br/>
    </w:r>
  </w:p>
  <w:p w14:paraId="4C8E5B41" w14:textId="77777777" w:rsidR="002654C9" w:rsidRPr="00F1442E" w:rsidRDefault="00F1442E" w:rsidP="00F1442E">
    <w:pPr>
      <w:autoSpaceDE w:val="0"/>
      <w:autoSpaceDN w:val="0"/>
      <w:adjustRightInd w:val="0"/>
      <w:spacing w:line="240" w:lineRule="auto"/>
      <w:textAlignment w:val="center"/>
    </w:pPr>
    <w:r w:rsidRPr="005377D1">
      <w:rPr>
        <w:rFonts w:cs="Lexend Light"/>
        <w:color w:val="0053A6" w:themeColor="accent1"/>
        <w:spacing w:val="-2"/>
        <w:sz w:val="12"/>
        <w:szCs w:val="12"/>
      </w:rP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1C3" w14:textId="18A347A0" w:rsidR="00706E65" w:rsidRPr="005377D1" w:rsidRDefault="00706E65" w:rsidP="00DB2530">
    <w:pPr>
      <w:autoSpaceDE w:val="0"/>
      <w:autoSpaceDN w:val="0"/>
      <w:adjustRightInd w:val="0"/>
      <w:spacing w:line="240" w:lineRule="auto"/>
      <w:textAlignment w:val="center"/>
      <w:rPr>
        <w:rFonts w:cs="Lexend Light"/>
        <w:color w:val="0053A6" w:themeColor="accent1"/>
        <w:spacing w:val="-2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EC423" w14:textId="77777777" w:rsidR="00E05A22" w:rsidRDefault="00E05A22" w:rsidP="008F5212">
      <w:pPr>
        <w:spacing w:line="240" w:lineRule="auto"/>
      </w:pPr>
      <w:r w:rsidRPr="008F5212">
        <w:continuationSeparator/>
      </w:r>
    </w:p>
  </w:footnote>
  <w:footnote w:type="continuationSeparator" w:id="0">
    <w:p w14:paraId="18931480" w14:textId="77777777" w:rsidR="00E05A22" w:rsidRDefault="00E05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9C74" w14:textId="77777777" w:rsidR="00B66E5D" w:rsidRPr="002F1440" w:rsidRDefault="00B66E5D" w:rsidP="00B66E5D">
    <w:pPr>
      <w:pStyle w:val="Runningheader"/>
      <w:spacing w:before="0"/>
      <w:rPr>
        <w:sz w:val="15"/>
        <w:szCs w:val="15"/>
      </w:rPr>
    </w:pPr>
  </w:p>
  <w:p w14:paraId="4F76F7B7" w14:textId="77777777" w:rsidR="00B66E5D" w:rsidRPr="002F1440" w:rsidRDefault="00B66E5D" w:rsidP="00B66E5D">
    <w:pPr>
      <w:pStyle w:val="Runningheader"/>
      <w:spacing w:before="0"/>
      <w:rPr>
        <w:sz w:val="15"/>
        <w:szCs w:val="15"/>
      </w:rPr>
    </w:pPr>
  </w:p>
  <w:p w14:paraId="2209FEB3" w14:textId="77777777" w:rsidR="00A74756" w:rsidRDefault="00A74756" w:rsidP="00B66E5D">
    <w:pPr>
      <w:pStyle w:val="Runningheader"/>
      <w:spacing w:befor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624B2" w14:textId="58685B60" w:rsidR="00721815" w:rsidRPr="004C15E5" w:rsidRDefault="00721815" w:rsidP="00721815">
    <w:pPr>
      <w:pStyle w:val="Header"/>
      <w:rPr>
        <w:color w:val="002060"/>
      </w:rPr>
    </w:pPr>
    <w:r w:rsidRPr="00721815">
      <w:rPr>
        <w:color w:val="002060"/>
      </w:rPr>
      <w:t>Email template after journal club</w:t>
    </w:r>
    <w:r>
      <w:rPr>
        <w:color w:val="002060"/>
      </w:rPr>
      <w:t xml:space="preserve"> </w:t>
    </w:r>
    <w:r w:rsidRPr="004C15E5">
      <w:rPr>
        <w:color w:val="002060"/>
      </w:rPr>
      <w:t>V</w:t>
    </w:r>
    <w:r w:rsidRPr="004C15E5">
      <w:rPr>
        <w:noProof/>
        <w:color w:val="002060"/>
      </w:rPr>
      <w:drawing>
        <wp:anchor distT="0" distB="0" distL="114300" distR="114300" simplePos="0" relativeHeight="251785728" behindDoc="0" locked="1" layoutInCell="1" allowOverlap="1" wp14:anchorId="3A2437E1" wp14:editId="1A809559">
          <wp:simplePos x="0" y="0"/>
          <wp:positionH relativeFrom="page">
            <wp:posOffset>5598795</wp:posOffset>
          </wp:positionH>
          <wp:positionV relativeFrom="page">
            <wp:posOffset>-1054735</wp:posOffset>
          </wp:positionV>
          <wp:extent cx="3042000" cy="2235600"/>
          <wp:effectExtent l="0" t="0" r="6350" b="0"/>
          <wp:wrapNone/>
          <wp:docPr id="1593622947" name="Picture 1" descr="A yellow oval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82774" name="Picture 1" descr="A yellow oval with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 flipH="1">
                    <a:off x="0" y="0"/>
                    <a:ext cx="3042000" cy="22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15E5">
      <w:rPr>
        <w:noProof/>
        <w:color w:val="002060"/>
      </w:rPr>
      <w:drawing>
        <wp:anchor distT="0" distB="0" distL="114300" distR="114300" simplePos="0" relativeHeight="251786752" behindDoc="0" locked="1" layoutInCell="1" allowOverlap="1" wp14:anchorId="51EE2C4E" wp14:editId="39269649">
          <wp:simplePos x="0" y="0"/>
          <wp:positionH relativeFrom="page">
            <wp:posOffset>5803900</wp:posOffset>
          </wp:positionH>
          <wp:positionV relativeFrom="page">
            <wp:posOffset>90170</wp:posOffset>
          </wp:positionV>
          <wp:extent cx="1699200" cy="846000"/>
          <wp:effectExtent l="0" t="0" r="0" b="0"/>
          <wp:wrapNone/>
          <wp:docPr id="376216096" name="Picture 2" descr="A blu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906950" name="Picture 2" descr="A blue and yellow logo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699200" cy="84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15E5">
      <w:rPr>
        <w:color w:val="002060"/>
      </w:rPr>
      <w:t>1 (15/10/2025)</w:t>
    </w:r>
  </w:p>
  <w:p w14:paraId="40AA8E97" w14:textId="77777777" w:rsidR="00721815" w:rsidRPr="004C15E5" w:rsidRDefault="00721815" w:rsidP="00721815">
    <w:pPr>
      <w:pStyle w:val="Header"/>
      <w:ind w:left="-1560" w:firstLine="1560"/>
      <w:rPr>
        <w:color w:val="002060"/>
      </w:rPr>
    </w:pPr>
    <w:r w:rsidRPr="004C15E5">
      <w:rPr>
        <w:color w:val="002060"/>
      </w:rPr>
      <w:t xml:space="preserve">Marie Curie version of the ‘Palliative Care Journal Club Toolkit’ </w:t>
    </w:r>
  </w:p>
  <w:p w14:paraId="67E7F3D8" w14:textId="55E82B1D" w:rsidR="006D1484" w:rsidRPr="00721815" w:rsidRDefault="00721815" w:rsidP="00721815">
    <w:pPr>
      <w:pStyle w:val="Header"/>
      <w:ind w:left="-1560" w:firstLine="1560"/>
      <w:rPr>
        <w:color w:val="002060"/>
      </w:rPr>
    </w:pPr>
    <w:r w:rsidRPr="004C15E5">
      <w:rPr>
        <w:color w:val="002060"/>
      </w:rPr>
      <w:t>by Stanley S &amp; Nwosu AC (2025)</w:t>
    </w:r>
    <w:r>
      <w:rPr>
        <w:noProof/>
      </w:rPr>
      <w:drawing>
        <wp:anchor distT="0" distB="0" distL="114300" distR="114300" simplePos="0" relativeHeight="251783680" behindDoc="0" locked="1" layoutInCell="1" allowOverlap="1" wp14:anchorId="18604238" wp14:editId="3FD90DB3">
          <wp:simplePos x="0" y="0"/>
          <wp:positionH relativeFrom="page">
            <wp:posOffset>5598795</wp:posOffset>
          </wp:positionH>
          <wp:positionV relativeFrom="page">
            <wp:posOffset>-1054735</wp:posOffset>
          </wp:positionV>
          <wp:extent cx="3042000" cy="2235600"/>
          <wp:effectExtent l="0" t="0" r="6350" b="0"/>
          <wp:wrapNone/>
          <wp:docPr id="973599046" name="Picture 1" descr="A yellow oval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82774" name="Picture 1" descr="A yellow oval with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 flipH="1">
                    <a:off x="0" y="0"/>
                    <a:ext cx="3042000" cy="22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84704" behindDoc="0" locked="1" layoutInCell="1" allowOverlap="1" wp14:anchorId="04EF5E14" wp14:editId="6DF8D4C5">
          <wp:simplePos x="0" y="0"/>
          <wp:positionH relativeFrom="page">
            <wp:posOffset>5803900</wp:posOffset>
          </wp:positionH>
          <wp:positionV relativeFrom="page">
            <wp:posOffset>90170</wp:posOffset>
          </wp:positionV>
          <wp:extent cx="1699200" cy="846000"/>
          <wp:effectExtent l="0" t="0" r="0" b="0"/>
          <wp:wrapNone/>
          <wp:docPr id="880805265" name="Picture 2" descr="A blu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906950" name="Picture 2" descr="A blue and yellow logo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699200" cy="84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43F9">
      <w:rPr>
        <w:noProof/>
      </w:rPr>
      <w:drawing>
        <wp:anchor distT="0" distB="0" distL="114300" distR="114300" simplePos="0" relativeHeight="251780608" behindDoc="0" locked="1" layoutInCell="1" allowOverlap="1" wp14:anchorId="6EA61979" wp14:editId="752C1ECE">
          <wp:simplePos x="0" y="0"/>
          <wp:positionH relativeFrom="page">
            <wp:posOffset>5598795</wp:posOffset>
          </wp:positionH>
          <wp:positionV relativeFrom="page">
            <wp:posOffset>-1054735</wp:posOffset>
          </wp:positionV>
          <wp:extent cx="3042000" cy="2235600"/>
          <wp:effectExtent l="0" t="0" r="6350" b="0"/>
          <wp:wrapNone/>
          <wp:docPr id="552482774" name="Picture 1" descr="A yellow oval with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82774" name="Picture 1" descr="A yellow oval with black background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 flipH="1">
                    <a:off x="0" y="0"/>
                    <a:ext cx="3042000" cy="22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43F9">
      <w:rPr>
        <w:noProof/>
      </w:rPr>
      <w:drawing>
        <wp:anchor distT="0" distB="0" distL="114300" distR="114300" simplePos="0" relativeHeight="251781632" behindDoc="0" locked="1" layoutInCell="1" allowOverlap="1" wp14:anchorId="38A6BBBF" wp14:editId="6F7D726A">
          <wp:simplePos x="0" y="0"/>
          <wp:positionH relativeFrom="page">
            <wp:posOffset>5803900</wp:posOffset>
          </wp:positionH>
          <wp:positionV relativeFrom="page">
            <wp:posOffset>90170</wp:posOffset>
          </wp:positionV>
          <wp:extent cx="1699200" cy="846000"/>
          <wp:effectExtent l="0" t="0" r="0" b="0"/>
          <wp:wrapNone/>
          <wp:docPr id="1987906950" name="Picture 2" descr="A blu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906950" name="Picture 2" descr="A blue and yellow logo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699200" cy="84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616F5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52CE6"/>
    <w:multiLevelType w:val="hybridMultilevel"/>
    <w:tmpl w:val="E2080F62"/>
    <w:lvl w:ilvl="0" w:tplc="8710E14C">
      <w:start w:val="1"/>
      <w:numFmt w:val="decimal"/>
      <w:pStyle w:val="Numberedparagraph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A148C"/>
    <w:multiLevelType w:val="hybridMultilevel"/>
    <w:tmpl w:val="DD26B358"/>
    <w:lvl w:ilvl="0" w:tplc="BDB6782A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53A6" w:themeColor="accent1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8819"/>
        </w:tabs>
        <w:ind w:left="8771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9539"/>
        </w:tabs>
        <w:ind w:left="9539" w:hanging="360"/>
      </w:pPr>
      <w:rPr>
        <w:rFonts w:ascii="Wingdings" w:hAnsi="Wingdings" w:hint="default"/>
      </w:rPr>
    </w:lvl>
    <w:lvl w:ilvl="3" w:tplc="22C2BE88">
      <w:start w:val="1"/>
      <w:numFmt w:val="bullet"/>
      <w:lvlText w:val=""/>
      <w:lvlJc w:val="left"/>
      <w:pPr>
        <w:tabs>
          <w:tab w:val="num" w:pos="10259"/>
        </w:tabs>
        <w:ind w:left="10259" w:hanging="360"/>
      </w:pPr>
      <w:rPr>
        <w:rFonts w:ascii="Symbol" w:hAnsi="Symbol" w:hint="default"/>
      </w:rPr>
    </w:lvl>
    <w:lvl w:ilvl="4" w:tplc="FD0073C0">
      <w:start w:val="1"/>
      <w:numFmt w:val="bullet"/>
      <w:lvlText w:val="o"/>
      <w:lvlJc w:val="left"/>
      <w:pPr>
        <w:tabs>
          <w:tab w:val="num" w:pos="10979"/>
        </w:tabs>
        <w:ind w:left="10979" w:hanging="360"/>
      </w:pPr>
      <w:rPr>
        <w:rFonts w:ascii="Courier New" w:hAnsi="Courier New" w:hint="default"/>
      </w:rPr>
    </w:lvl>
    <w:lvl w:ilvl="5" w:tplc="FBD6D0BE">
      <w:start w:val="1"/>
      <w:numFmt w:val="bullet"/>
      <w:lvlText w:val=""/>
      <w:lvlJc w:val="left"/>
      <w:pPr>
        <w:tabs>
          <w:tab w:val="num" w:pos="11699"/>
        </w:tabs>
        <w:ind w:left="11699" w:hanging="360"/>
      </w:pPr>
      <w:rPr>
        <w:rFonts w:ascii="Wingdings" w:hAnsi="Wingdings" w:hint="default"/>
      </w:rPr>
    </w:lvl>
    <w:lvl w:ilvl="6" w:tplc="C00E4D52">
      <w:start w:val="1"/>
      <w:numFmt w:val="bullet"/>
      <w:lvlText w:val=""/>
      <w:lvlJc w:val="left"/>
      <w:pPr>
        <w:tabs>
          <w:tab w:val="num" w:pos="12419"/>
        </w:tabs>
        <w:ind w:left="12419" w:hanging="360"/>
      </w:pPr>
      <w:rPr>
        <w:rFonts w:ascii="Symbol" w:hAnsi="Symbol" w:hint="default"/>
      </w:rPr>
    </w:lvl>
    <w:lvl w:ilvl="7" w:tplc="CE60E00E">
      <w:start w:val="1"/>
      <w:numFmt w:val="bullet"/>
      <w:lvlText w:val="o"/>
      <w:lvlJc w:val="left"/>
      <w:pPr>
        <w:tabs>
          <w:tab w:val="num" w:pos="13139"/>
        </w:tabs>
        <w:ind w:left="13139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13859"/>
        </w:tabs>
        <w:ind w:left="13859" w:hanging="360"/>
      </w:pPr>
      <w:rPr>
        <w:rFonts w:ascii="Wingdings" w:hAnsi="Wingdings" w:hint="default"/>
      </w:rPr>
    </w:lvl>
  </w:abstractNum>
  <w:abstractNum w:abstractNumId="3" w15:restartNumberingAfterBreak="0">
    <w:nsid w:val="0FAB3E21"/>
    <w:multiLevelType w:val="hybridMultilevel"/>
    <w:tmpl w:val="9A74DA18"/>
    <w:lvl w:ilvl="0" w:tplc="86B6867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53A6" w:themeColor="accent1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4" w15:restartNumberingAfterBreak="0">
    <w:nsid w:val="13403E40"/>
    <w:multiLevelType w:val="hybridMultilevel"/>
    <w:tmpl w:val="A32A1AFE"/>
    <w:lvl w:ilvl="0" w:tplc="0694E04A">
      <w:start w:val="1"/>
      <w:numFmt w:val="bullet"/>
      <w:lvlText w:val="●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5" w15:restartNumberingAfterBreak="0">
    <w:nsid w:val="15AE7302"/>
    <w:multiLevelType w:val="hybridMultilevel"/>
    <w:tmpl w:val="4EF20E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B0E46"/>
    <w:multiLevelType w:val="multilevel"/>
    <w:tmpl w:val="34364CAC"/>
    <w:lvl w:ilvl="0">
      <w:start w:val="1"/>
      <w:numFmt w:val="decimal"/>
      <w:pStyle w:val="Numberedheadinglevel1"/>
      <w:lvlText w:val="%1."/>
      <w:lvlJc w:val="left"/>
      <w:pPr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umberedheadinglevel2"/>
      <w:lvlText w:val="%1.%2"/>
      <w:lvlJc w:val="left"/>
      <w:pPr>
        <w:tabs>
          <w:tab w:val="num" w:pos="227"/>
        </w:tabs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umberedheadinglevel3"/>
      <w:lvlText w:val="%1.%2.%3"/>
      <w:lvlJc w:val="left"/>
      <w:pPr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7" w15:restartNumberingAfterBreak="0">
    <w:nsid w:val="21E507AF"/>
    <w:multiLevelType w:val="hybridMultilevel"/>
    <w:tmpl w:val="6122A89C"/>
    <w:lvl w:ilvl="0" w:tplc="0C741924">
      <w:start w:val="1"/>
      <w:numFmt w:val="bullet"/>
      <w:lvlText w:val="■"/>
      <w:lvlJc w:val="left"/>
      <w:pPr>
        <w:ind w:left="947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23E23F60"/>
    <w:multiLevelType w:val="hybridMultilevel"/>
    <w:tmpl w:val="4204FF4C"/>
    <w:lvl w:ilvl="0" w:tplc="93DABDBA">
      <w:start w:val="1"/>
      <w:numFmt w:val="bullet"/>
      <w:lvlText w:val="■"/>
      <w:lvlJc w:val="left"/>
      <w:pPr>
        <w:tabs>
          <w:tab w:val="num" w:pos="3555"/>
        </w:tabs>
        <w:ind w:left="3555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2D333B93"/>
    <w:multiLevelType w:val="hybridMultilevel"/>
    <w:tmpl w:val="50286D20"/>
    <w:lvl w:ilvl="0" w:tplc="EE68B9A2">
      <w:start w:val="1"/>
      <w:numFmt w:val="bullet"/>
      <w:lvlText w:val="●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0" w15:restartNumberingAfterBreak="0">
    <w:nsid w:val="3FD04F78"/>
    <w:multiLevelType w:val="hybridMultilevel"/>
    <w:tmpl w:val="E766B4F6"/>
    <w:lvl w:ilvl="0" w:tplc="13C852F8">
      <w:start w:val="1"/>
      <w:numFmt w:val="bullet"/>
      <w:lvlText w:val="–"/>
      <w:lvlJc w:val="left"/>
      <w:pPr>
        <w:tabs>
          <w:tab w:val="num" w:pos="3686"/>
        </w:tabs>
        <w:ind w:left="3686" w:hanging="397"/>
      </w:pPr>
      <w:rPr>
        <w:rFonts w:hint="default"/>
      </w:rPr>
    </w:lvl>
    <w:lvl w:ilvl="1" w:tplc="88025A62" w:tentative="1">
      <w:start w:val="1"/>
      <w:numFmt w:val="bullet"/>
      <w:lvlText w:val="o"/>
      <w:lvlJc w:val="left"/>
      <w:pPr>
        <w:tabs>
          <w:tab w:val="num" w:pos="4729"/>
        </w:tabs>
        <w:ind w:left="4729" w:hanging="360"/>
      </w:pPr>
      <w:rPr>
        <w:rFonts w:ascii="Courier New" w:hAnsi="Courier New" w:hint="default"/>
      </w:rPr>
    </w:lvl>
    <w:lvl w:ilvl="2" w:tplc="C5DABC22" w:tentative="1">
      <w:start w:val="1"/>
      <w:numFmt w:val="bullet"/>
      <w:lvlText w:val=""/>
      <w:lvlJc w:val="left"/>
      <w:pPr>
        <w:tabs>
          <w:tab w:val="num" w:pos="5449"/>
        </w:tabs>
        <w:ind w:left="5449" w:hanging="360"/>
      </w:pPr>
      <w:rPr>
        <w:rFonts w:ascii="Wingdings" w:hAnsi="Wingdings" w:hint="default"/>
      </w:rPr>
    </w:lvl>
    <w:lvl w:ilvl="3" w:tplc="0D56E730" w:tentative="1">
      <w:start w:val="1"/>
      <w:numFmt w:val="bullet"/>
      <w:lvlText w:val=""/>
      <w:lvlJc w:val="left"/>
      <w:pPr>
        <w:tabs>
          <w:tab w:val="num" w:pos="6169"/>
        </w:tabs>
        <w:ind w:left="6169" w:hanging="360"/>
      </w:pPr>
      <w:rPr>
        <w:rFonts w:ascii="Symbol" w:hAnsi="Symbol" w:hint="default"/>
      </w:rPr>
    </w:lvl>
    <w:lvl w:ilvl="4" w:tplc="A970B672" w:tentative="1">
      <w:start w:val="1"/>
      <w:numFmt w:val="bullet"/>
      <w:lvlText w:val="o"/>
      <w:lvlJc w:val="left"/>
      <w:pPr>
        <w:tabs>
          <w:tab w:val="num" w:pos="6889"/>
        </w:tabs>
        <w:ind w:left="6889" w:hanging="360"/>
      </w:pPr>
      <w:rPr>
        <w:rFonts w:ascii="Courier New" w:hAnsi="Courier New" w:hint="default"/>
      </w:rPr>
    </w:lvl>
    <w:lvl w:ilvl="5" w:tplc="B6D459CC" w:tentative="1">
      <w:start w:val="1"/>
      <w:numFmt w:val="bullet"/>
      <w:lvlText w:val=""/>
      <w:lvlJc w:val="left"/>
      <w:pPr>
        <w:tabs>
          <w:tab w:val="num" w:pos="7609"/>
        </w:tabs>
        <w:ind w:left="7609" w:hanging="360"/>
      </w:pPr>
      <w:rPr>
        <w:rFonts w:ascii="Wingdings" w:hAnsi="Wingdings" w:hint="default"/>
      </w:rPr>
    </w:lvl>
    <w:lvl w:ilvl="6" w:tplc="837C8C1A" w:tentative="1">
      <w:start w:val="1"/>
      <w:numFmt w:val="bullet"/>
      <w:lvlText w:val=""/>
      <w:lvlJc w:val="left"/>
      <w:pPr>
        <w:tabs>
          <w:tab w:val="num" w:pos="8329"/>
        </w:tabs>
        <w:ind w:left="8329" w:hanging="360"/>
      </w:pPr>
      <w:rPr>
        <w:rFonts w:ascii="Symbol" w:hAnsi="Symbol" w:hint="default"/>
      </w:rPr>
    </w:lvl>
    <w:lvl w:ilvl="7" w:tplc="474802D2" w:tentative="1">
      <w:start w:val="1"/>
      <w:numFmt w:val="bullet"/>
      <w:lvlText w:val="o"/>
      <w:lvlJc w:val="left"/>
      <w:pPr>
        <w:tabs>
          <w:tab w:val="num" w:pos="9049"/>
        </w:tabs>
        <w:ind w:left="9049" w:hanging="360"/>
      </w:pPr>
      <w:rPr>
        <w:rFonts w:ascii="Courier New" w:hAnsi="Courier New" w:hint="default"/>
      </w:rPr>
    </w:lvl>
    <w:lvl w:ilvl="8" w:tplc="B38C7C80" w:tentative="1">
      <w:start w:val="1"/>
      <w:numFmt w:val="bullet"/>
      <w:lvlText w:val=""/>
      <w:lvlJc w:val="left"/>
      <w:pPr>
        <w:tabs>
          <w:tab w:val="num" w:pos="9769"/>
        </w:tabs>
        <w:ind w:left="9769" w:hanging="360"/>
      </w:pPr>
      <w:rPr>
        <w:rFonts w:ascii="Wingdings" w:hAnsi="Wingdings" w:hint="default"/>
      </w:rPr>
    </w:lvl>
  </w:abstractNum>
  <w:abstractNum w:abstractNumId="11" w15:restartNumberingAfterBreak="0">
    <w:nsid w:val="43AE248D"/>
    <w:multiLevelType w:val="hybridMultilevel"/>
    <w:tmpl w:val="6DAE3A2E"/>
    <w:lvl w:ilvl="0" w:tplc="694CED56">
      <w:start w:val="1"/>
      <w:numFmt w:val="bullet"/>
      <w:lvlText w:val="►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2" w15:restartNumberingAfterBreak="0">
    <w:nsid w:val="499179A8"/>
    <w:multiLevelType w:val="hybridMultilevel"/>
    <w:tmpl w:val="2B84E1B6"/>
    <w:lvl w:ilvl="0" w:tplc="B114D232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  <w:caps w:val="0"/>
        <w:strike w:val="0"/>
        <w:dstrike w:val="0"/>
        <w:vanish w:val="0"/>
        <w:color w:val="0053A6" w:themeColor="accent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13" w15:restartNumberingAfterBreak="0">
    <w:nsid w:val="4CFF10F6"/>
    <w:multiLevelType w:val="hybridMultilevel"/>
    <w:tmpl w:val="B8865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46555"/>
    <w:multiLevelType w:val="hybridMultilevel"/>
    <w:tmpl w:val="E766B4F6"/>
    <w:lvl w:ilvl="0" w:tplc="4F2A7EA4">
      <w:start w:val="1"/>
      <w:numFmt w:val="bullet"/>
      <w:lvlText w:val="–"/>
      <w:lvlJc w:val="left"/>
      <w:pPr>
        <w:tabs>
          <w:tab w:val="num" w:pos="3686"/>
        </w:tabs>
        <w:ind w:left="3686" w:hanging="397"/>
      </w:pPr>
      <w:rPr>
        <w:rFonts w:hint="default"/>
      </w:rPr>
    </w:lvl>
    <w:lvl w:ilvl="1" w:tplc="FCE44E2C" w:tentative="1">
      <w:start w:val="1"/>
      <w:numFmt w:val="bullet"/>
      <w:lvlText w:val="o"/>
      <w:lvlJc w:val="left"/>
      <w:pPr>
        <w:tabs>
          <w:tab w:val="num" w:pos="4729"/>
        </w:tabs>
        <w:ind w:left="4729" w:hanging="360"/>
      </w:pPr>
      <w:rPr>
        <w:rFonts w:ascii="Courier New" w:hAnsi="Courier New" w:hint="default"/>
      </w:rPr>
    </w:lvl>
    <w:lvl w:ilvl="2" w:tplc="5C9C2960" w:tentative="1">
      <w:start w:val="1"/>
      <w:numFmt w:val="bullet"/>
      <w:lvlText w:val=""/>
      <w:lvlJc w:val="left"/>
      <w:pPr>
        <w:tabs>
          <w:tab w:val="num" w:pos="5449"/>
        </w:tabs>
        <w:ind w:left="5449" w:hanging="360"/>
      </w:pPr>
      <w:rPr>
        <w:rFonts w:ascii="Wingdings" w:hAnsi="Wingdings" w:hint="default"/>
      </w:rPr>
    </w:lvl>
    <w:lvl w:ilvl="3" w:tplc="B13E3C3A" w:tentative="1">
      <w:start w:val="1"/>
      <w:numFmt w:val="bullet"/>
      <w:lvlText w:val=""/>
      <w:lvlJc w:val="left"/>
      <w:pPr>
        <w:tabs>
          <w:tab w:val="num" w:pos="6169"/>
        </w:tabs>
        <w:ind w:left="6169" w:hanging="360"/>
      </w:pPr>
      <w:rPr>
        <w:rFonts w:ascii="Symbol" w:hAnsi="Symbol" w:hint="default"/>
      </w:rPr>
    </w:lvl>
    <w:lvl w:ilvl="4" w:tplc="D15C3108" w:tentative="1">
      <w:start w:val="1"/>
      <w:numFmt w:val="bullet"/>
      <w:lvlText w:val="o"/>
      <w:lvlJc w:val="left"/>
      <w:pPr>
        <w:tabs>
          <w:tab w:val="num" w:pos="6889"/>
        </w:tabs>
        <w:ind w:left="6889" w:hanging="360"/>
      </w:pPr>
      <w:rPr>
        <w:rFonts w:ascii="Courier New" w:hAnsi="Courier New" w:hint="default"/>
      </w:rPr>
    </w:lvl>
    <w:lvl w:ilvl="5" w:tplc="755CAB76" w:tentative="1">
      <w:start w:val="1"/>
      <w:numFmt w:val="bullet"/>
      <w:lvlText w:val=""/>
      <w:lvlJc w:val="left"/>
      <w:pPr>
        <w:tabs>
          <w:tab w:val="num" w:pos="7609"/>
        </w:tabs>
        <w:ind w:left="7609" w:hanging="360"/>
      </w:pPr>
      <w:rPr>
        <w:rFonts w:ascii="Wingdings" w:hAnsi="Wingdings" w:hint="default"/>
      </w:rPr>
    </w:lvl>
    <w:lvl w:ilvl="6" w:tplc="67C433E6" w:tentative="1">
      <w:start w:val="1"/>
      <w:numFmt w:val="bullet"/>
      <w:lvlText w:val=""/>
      <w:lvlJc w:val="left"/>
      <w:pPr>
        <w:tabs>
          <w:tab w:val="num" w:pos="8329"/>
        </w:tabs>
        <w:ind w:left="8329" w:hanging="360"/>
      </w:pPr>
      <w:rPr>
        <w:rFonts w:ascii="Symbol" w:hAnsi="Symbol" w:hint="default"/>
      </w:rPr>
    </w:lvl>
    <w:lvl w:ilvl="7" w:tplc="881E876C" w:tentative="1">
      <w:start w:val="1"/>
      <w:numFmt w:val="bullet"/>
      <w:lvlText w:val="o"/>
      <w:lvlJc w:val="left"/>
      <w:pPr>
        <w:tabs>
          <w:tab w:val="num" w:pos="9049"/>
        </w:tabs>
        <w:ind w:left="9049" w:hanging="360"/>
      </w:pPr>
      <w:rPr>
        <w:rFonts w:ascii="Courier New" w:hAnsi="Courier New" w:hint="default"/>
      </w:rPr>
    </w:lvl>
    <w:lvl w:ilvl="8" w:tplc="A308E062" w:tentative="1">
      <w:start w:val="1"/>
      <w:numFmt w:val="bullet"/>
      <w:lvlText w:val=""/>
      <w:lvlJc w:val="left"/>
      <w:pPr>
        <w:tabs>
          <w:tab w:val="num" w:pos="9769"/>
        </w:tabs>
        <w:ind w:left="9769" w:hanging="360"/>
      </w:pPr>
      <w:rPr>
        <w:rFonts w:ascii="Wingdings" w:hAnsi="Wingdings" w:hint="default"/>
      </w:rPr>
    </w:lvl>
  </w:abstractNum>
  <w:abstractNum w:abstractNumId="15" w15:restartNumberingAfterBreak="0">
    <w:nsid w:val="63AD273D"/>
    <w:multiLevelType w:val="hybridMultilevel"/>
    <w:tmpl w:val="D390BA8E"/>
    <w:lvl w:ilvl="0" w:tplc="754A118C">
      <w:start w:val="1"/>
      <w:numFmt w:val="bullet"/>
      <w:lvlText w:val="•"/>
      <w:lvlJc w:val="left"/>
      <w:pPr>
        <w:ind w:left="1401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6" w15:restartNumberingAfterBreak="0">
    <w:nsid w:val="6D75022A"/>
    <w:multiLevelType w:val="hybridMultilevel"/>
    <w:tmpl w:val="B3B84AC8"/>
    <w:lvl w:ilvl="0" w:tplc="5832CF92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</w:rPr>
    </w:lvl>
    <w:lvl w:ilvl="1" w:tplc="CDC80024">
      <w:start w:val="1"/>
      <w:numFmt w:val="bullet"/>
      <w:lvlText w:val="►"/>
      <w:lvlJc w:val="left"/>
      <w:pPr>
        <w:tabs>
          <w:tab w:val="num" w:pos="4275"/>
        </w:tabs>
        <w:ind w:left="4227" w:hanging="31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4A118C">
      <w:start w:val="1"/>
      <w:numFmt w:val="bullet"/>
      <w:lvlText w:val="•"/>
      <w:lvlJc w:val="left"/>
      <w:pPr>
        <w:tabs>
          <w:tab w:val="num" w:pos="4995"/>
        </w:tabs>
        <w:ind w:left="4995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17" w15:restartNumberingAfterBreak="0">
    <w:nsid w:val="6F4338EA"/>
    <w:multiLevelType w:val="hybridMultilevel"/>
    <w:tmpl w:val="989657CA"/>
    <w:lvl w:ilvl="0" w:tplc="7C7AC232">
      <w:start w:val="1"/>
      <w:numFmt w:val="bullet"/>
      <w:lvlText w:val="•"/>
      <w:lvlJc w:val="left"/>
      <w:pPr>
        <w:ind w:left="1401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53A6" w:themeColor="accent1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18" w15:restartNumberingAfterBreak="0">
    <w:nsid w:val="705E1E6B"/>
    <w:multiLevelType w:val="hybridMultilevel"/>
    <w:tmpl w:val="9948F454"/>
    <w:lvl w:ilvl="0" w:tplc="5832CF92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</w:rPr>
    </w:lvl>
    <w:lvl w:ilvl="1" w:tplc="A6848682">
      <w:start w:val="1"/>
      <w:numFmt w:val="bullet"/>
      <w:lvlText w:val="–"/>
      <w:lvlJc w:val="left"/>
      <w:pPr>
        <w:tabs>
          <w:tab w:val="num" w:pos="4275"/>
        </w:tabs>
        <w:ind w:left="4227" w:hanging="312"/>
      </w:pPr>
      <w:rPr>
        <w:rFonts w:hint="default"/>
      </w:rPr>
    </w:lvl>
    <w:lvl w:ilvl="2" w:tplc="993055DA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22C2BE88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FD0073C0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FBD6D0BE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00E4D52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CE60E00E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FA3C654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num w:numId="1" w16cid:durableId="206916955">
    <w:abstractNumId w:val="18"/>
  </w:num>
  <w:num w:numId="2" w16cid:durableId="1694188877">
    <w:abstractNumId w:val="10"/>
  </w:num>
  <w:num w:numId="3" w16cid:durableId="1586302383">
    <w:abstractNumId w:val="14"/>
  </w:num>
  <w:num w:numId="4" w16cid:durableId="532420095">
    <w:abstractNumId w:val="12"/>
  </w:num>
  <w:num w:numId="5" w16cid:durableId="1457289085">
    <w:abstractNumId w:val="16"/>
  </w:num>
  <w:num w:numId="6" w16cid:durableId="762460831">
    <w:abstractNumId w:val="0"/>
  </w:num>
  <w:num w:numId="7" w16cid:durableId="590941560">
    <w:abstractNumId w:val="16"/>
    <w:lvlOverride w:ilvl="0">
      <w:startOverride w:val="1"/>
    </w:lvlOverride>
  </w:num>
  <w:num w:numId="8" w16cid:durableId="1481577834">
    <w:abstractNumId w:val="15"/>
  </w:num>
  <w:num w:numId="9" w16cid:durableId="58140150">
    <w:abstractNumId w:val="17"/>
  </w:num>
  <w:num w:numId="10" w16cid:durableId="85466666">
    <w:abstractNumId w:val="8"/>
  </w:num>
  <w:num w:numId="11" w16cid:durableId="376975488">
    <w:abstractNumId w:val="3"/>
  </w:num>
  <w:num w:numId="12" w16cid:durableId="1558391767">
    <w:abstractNumId w:val="7"/>
  </w:num>
  <w:num w:numId="13" w16cid:durableId="179779582">
    <w:abstractNumId w:val="11"/>
  </w:num>
  <w:num w:numId="14" w16cid:durableId="1606961200">
    <w:abstractNumId w:val="2"/>
  </w:num>
  <w:num w:numId="15" w16cid:durableId="838346023">
    <w:abstractNumId w:val="7"/>
  </w:num>
  <w:num w:numId="16" w16cid:durableId="44834539">
    <w:abstractNumId w:val="11"/>
  </w:num>
  <w:num w:numId="17" w16cid:durableId="2138639530">
    <w:abstractNumId w:val="6"/>
    <w:lvlOverride w:ilvl="0">
      <w:lvl w:ilvl="0">
        <w:start w:val="1"/>
        <w:numFmt w:val="decimal"/>
        <w:pStyle w:val="Numberedheadinglevel1"/>
        <w:lvlText w:val="%1."/>
        <w:lvlJc w:val="left"/>
        <w:pPr>
          <w:ind w:left="284" w:hanging="284"/>
        </w:pPr>
        <w:rPr>
          <w:rFonts w:ascii="Arial" w:hAnsi="Arial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53A6" w:themeColor="accent1"/>
          <w:sz w:val="20"/>
          <w:u w:val="none"/>
          <w:vertAlign w:val="baseline"/>
        </w:rPr>
      </w:lvl>
    </w:lvlOverride>
    <w:lvlOverride w:ilvl="1">
      <w:lvl w:ilvl="1">
        <w:start w:val="1"/>
        <w:numFmt w:val="decimal"/>
        <w:pStyle w:val="Numberedheadinglevel2"/>
        <w:lvlText w:val="%1.%2"/>
        <w:lvlJc w:val="left"/>
        <w:pPr>
          <w:tabs>
            <w:tab w:val="num" w:pos="227"/>
          </w:tabs>
          <w:ind w:left="567" w:hanging="567"/>
        </w:pPr>
        <w:rPr>
          <w:rFonts w:ascii="Arial" w:hAnsi="Arial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 w:themeColor="text1"/>
          <w:sz w:val="20"/>
          <w:u w:val="none"/>
          <w:vertAlign w:val="baseline"/>
        </w:rPr>
      </w:lvl>
    </w:lvlOverride>
    <w:lvlOverride w:ilvl="2">
      <w:lvl w:ilvl="2">
        <w:start w:val="1"/>
        <w:numFmt w:val="decimal"/>
        <w:pStyle w:val="Numberedheadinglevel3"/>
        <w:lvlText w:val="%1.%2.%3"/>
        <w:lvlJc w:val="left"/>
        <w:pPr>
          <w:ind w:left="567" w:hanging="567"/>
        </w:pPr>
        <w:rPr>
          <w:rFonts w:ascii="Arial" w:hAnsi="Arial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53A6" w:themeColor="accent1"/>
          <w:sz w:val="20"/>
          <w:u w:val="none"/>
          <w:vertAlign w:val="baseline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136" w:hanging="284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420" w:hanging="28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70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88" w:hanging="28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272" w:hanging="28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556" w:hanging="284"/>
        </w:pPr>
        <w:rPr>
          <w:rFonts w:hint="default"/>
        </w:rPr>
      </w:lvl>
    </w:lvlOverride>
  </w:num>
  <w:num w:numId="18" w16cid:durableId="969357629">
    <w:abstractNumId w:val="6"/>
  </w:num>
  <w:num w:numId="19" w16cid:durableId="931671023">
    <w:abstractNumId w:val="2"/>
  </w:num>
  <w:num w:numId="20" w16cid:durableId="463743642">
    <w:abstractNumId w:val="3"/>
    <w:lvlOverride w:ilvl="0">
      <w:startOverride w:val="1"/>
    </w:lvlOverride>
  </w:num>
  <w:num w:numId="21" w16cid:durableId="859005267">
    <w:abstractNumId w:val="2"/>
  </w:num>
  <w:num w:numId="22" w16cid:durableId="90593707">
    <w:abstractNumId w:val="7"/>
  </w:num>
  <w:num w:numId="23" w16cid:durableId="1660620907">
    <w:abstractNumId w:val="11"/>
  </w:num>
  <w:num w:numId="24" w16cid:durableId="466555132">
    <w:abstractNumId w:val="2"/>
  </w:num>
  <w:num w:numId="25" w16cid:durableId="1792237422">
    <w:abstractNumId w:val="6"/>
  </w:num>
  <w:num w:numId="26" w16cid:durableId="918517505">
    <w:abstractNumId w:val="6"/>
  </w:num>
  <w:num w:numId="27" w16cid:durableId="508450518">
    <w:abstractNumId w:val="6"/>
  </w:num>
  <w:num w:numId="28" w16cid:durableId="1642685556">
    <w:abstractNumId w:val="2"/>
  </w:num>
  <w:num w:numId="29" w16cid:durableId="571424992">
    <w:abstractNumId w:val="7"/>
  </w:num>
  <w:num w:numId="30" w16cid:durableId="1811552810">
    <w:abstractNumId w:val="11"/>
  </w:num>
  <w:num w:numId="31" w16cid:durableId="1807383696">
    <w:abstractNumId w:val="2"/>
  </w:num>
  <w:num w:numId="32" w16cid:durableId="18288377">
    <w:abstractNumId w:val="9"/>
  </w:num>
  <w:num w:numId="33" w16cid:durableId="1929071497">
    <w:abstractNumId w:val="4"/>
  </w:num>
  <w:num w:numId="34" w16cid:durableId="771752259">
    <w:abstractNumId w:val="2"/>
  </w:num>
  <w:num w:numId="35" w16cid:durableId="1625429460">
    <w:abstractNumId w:val="1"/>
  </w:num>
  <w:num w:numId="36" w16cid:durableId="331224036">
    <w:abstractNumId w:val="13"/>
  </w:num>
  <w:num w:numId="37" w16cid:durableId="1960916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815"/>
    <w:rsid w:val="00003B4B"/>
    <w:rsid w:val="00023681"/>
    <w:rsid w:val="00034C43"/>
    <w:rsid w:val="00041E62"/>
    <w:rsid w:val="00044E7A"/>
    <w:rsid w:val="000459AC"/>
    <w:rsid w:val="00081C76"/>
    <w:rsid w:val="00096BAF"/>
    <w:rsid w:val="000A51C4"/>
    <w:rsid w:val="000A53DD"/>
    <w:rsid w:val="000B6C05"/>
    <w:rsid w:val="000C26E3"/>
    <w:rsid w:val="000D2D1D"/>
    <w:rsid w:val="000D4351"/>
    <w:rsid w:val="000E1BDE"/>
    <w:rsid w:val="0011571E"/>
    <w:rsid w:val="00116B3B"/>
    <w:rsid w:val="00130BAE"/>
    <w:rsid w:val="00144D00"/>
    <w:rsid w:val="00154FCE"/>
    <w:rsid w:val="001636D0"/>
    <w:rsid w:val="00166CE1"/>
    <w:rsid w:val="001721BF"/>
    <w:rsid w:val="00172E8A"/>
    <w:rsid w:val="001752D4"/>
    <w:rsid w:val="00197F19"/>
    <w:rsid w:val="001A029D"/>
    <w:rsid w:val="001B02DB"/>
    <w:rsid w:val="001B1458"/>
    <w:rsid w:val="001B32CE"/>
    <w:rsid w:val="001C5D91"/>
    <w:rsid w:val="001E0E43"/>
    <w:rsid w:val="001E321C"/>
    <w:rsid w:val="001F0DD1"/>
    <w:rsid w:val="001F15AB"/>
    <w:rsid w:val="001F2E30"/>
    <w:rsid w:val="00206F5F"/>
    <w:rsid w:val="002123C3"/>
    <w:rsid w:val="002173A6"/>
    <w:rsid w:val="00231343"/>
    <w:rsid w:val="00232480"/>
    <w:rsid w:val="00233A74"/>
    <w:rsid w:val="002407C8"/>
    <w:rsid w:val="00244398"/>
    <w:rsid w:val="00251393"/>
    <w:rsid w:val="00254A34"/>
    <w:rsid w:val="002654C9"/>
    <w:rsid w:val="0027548E"/>
    <w:rsid w:val="00291756"/>
    <w:rsid w:val="002B61C3"/>
    <w:rsid w:val="002C0464"/>
    <w:rsid w:val="002C47B3"/>
    <w:rsid w:val="002C4B54"/>
    <w:rsid w:val="002D4925"/>
    <w:rsid w:val="002D6DFD"/>
    <w:rsid w:val="002F0189"/>
    <w:rsid w:val="002F1440"/>
    <w:rsid w:val="002F7CC8"/>
    <w:rsid w:val="002F7E6C"/>
    <w:rsid w:val="003065B9"/>
    <w:rsid w:val="00306DA5"/>
    <w:rsid w:val="00316905"/>
    <w:rsid w:val="003216C3"/>
    <w:rsid w:val="0032265D"/>
    <w:rsid w:val="00324DF3"/>
    <w:rsid w:val="00332B14"/>
    <w:rsid w:val="00336850"/>
    <w:rsid w:val="003450BC"/>
    <w:rsid w:val="003455E9"/>
    <w:rsid w:val="00366489"/>
    <w:rsid w:val="0037413B"/>
    <w:rsid w:val="003856E8"/>
    <w:rsid w:val="003906C3"/>
    <w:rsid w:val="00390B65"/>
    <w:rsid w:val="003B472A"/>
    <w:rsid w:val="003C0565"/>
    <w:rsid w:val="003D0536"/>
    <w:rsid w:val="003D7E1B"/>
    <w:rsid w:val="003E23B1"/>
    <w:rsid w:val="003E58E0"/>
    <w:rsid w:val="004239AD"/>
    <w:rsid w:val="0042540A"/>
    <w:rsid w:val="00432BC2"/>
    <w:rsid w:val="004363BE"/>
    <w:rsid w:val="00444E55"/>
    <w:rsid w:val="0046231D"/>
    <w:rsid w:val="00463240"/>
    <w:rsid w:val="00464F1C"/>
    <w:rsid w:val="0048125F"/>
    <w:rsid w:val="00493E2C"/>
    <w:rsid w:val="004A15F0"/>
    <w:rsid w:val="004B7A5F"/>
    <w:rsid w:val="004C0FE0"/>
    <w:rsid w:val="004D60B2"/>
    <w:rsid w:val="004E2656"/>
    <w:rsid w:val="004E7AE6"/>
    <w:rsid w:val="005072A2"/>
    <w:rsid w:val="00514724"/>
    <w:rsid w:val="005319BD"/>
    <w:rsid w:val="005377D1"/>
    <w:rsid w:val="005432DD"/>
    <w:rsid w:val="00557776"/>
    <w:rsid w:val="005637C9"/>
    <w:rsid w:val="0058193C"/>
    <w:rsid w:val="00594984"/>
    <w:rsid w:val="005A0B94"/>
    <w:rsid w:val="005A4AF5"/>
    <w:rsid w:val="005A7F61"/>
    <w:rsid w:val="005B4B10"/>
    <w:rsid w:val="005C2BC0"/>
    <w:rsid w:val="005C6F27"/>
    <w:rsid w:val="005D11D4"/>
    <w:rsid w:val="005D62FB"/>
    <w:rsid w:val="005E7F43"/>
    <w:rsid w:val="005F2DC5"/>
    <w:rsid w:val="005F523D"/>
    <w:rsid w:val="005F52F2"/>
    <w:rsid w:val="00603069"/>
    <w:rsid w:val="00605E94"/>
    <w:rsid w:val="006119FD"/>
    <w:rsid w:val="00611FAB"/>
    <w:rsid w:val="0062069D"/>
    <w:rsid w:val="006248A2"/>
    <w:rsid w:val="00632827"/>
    <w:rsid w:val="00637945"/>
    <w:rsid w:val="0064687D"/>
    <w:rsid w:val="00652120"/>
    <w:rsid w:val="0065277A"/>
    <w:rsid w:val="00652CD2"/>
    <w:rsid w:val="00686F4E"/>
    <w:rsid w:val="006961E7"/>
    <w:rsid w:val="006B2A2B"/>
    <w:rsid w:val="006C0B58"/>
    <w:rsid w:val="006C7F37"/>
    <w:rsid w:val="006D1484"/>
    <w:rsid w:val="006D1BFE"/>
    <w:rsid w:val="006D784D"/>
    <w:rsid w:val="006E1E94"/>
    <w:rsid w:val="006F7AAD"/>
    <w:rsid w:val="00706E65"/>
    <w:rsid w:val="0071686E"/>
    <w:rsid w:val="00721815"/>
    <w:rsid w:val="0072315A"/>
    <w:rsid w:val="007322D0"/>
    <w:rsid w:val="00733BE6"/>
    <w:rsid w:val="00735D76"/>
    <w:rsid w:val="00761A14"/>
    <w:rsid w:val="00777C82"/>
    <w:rsid w:val="0078134B"/>
    <w:rsid w:val="007938C4"/>
    <w:rsid w:val="007C0FF9"/>
    <w:rsid w:val="007C27EF"/>
    <w:rsid w:val="007D25E8"/>
    <w:rsid w:val="007D5318"/>
    <w:rsid w:val="007E5FB5"/>
    <w:rsid w:val="007E65E8"/>
    <w:rsid w:val="007F4D50"/>
    <w:rsid w:val="0080436A"/>
    <w:rsid w:val="00814C12"/>
    <w:rsid w:val="00823913"/>
    <w:rsid w:val="00833185"/>
    <w:rsid w:val="00847EDD"/>
    <w:rsid w:val="008544DE"/>
    <w:rsid w:val="00854597"/>
    <w:rsid w:val="0085535D"/>
    <w:rsid w:val="008622AF"/>
    <w:rsid w:val="00867B9A"/>
    <w:rsid w:val="0087462A"/>
    <w:rsid w:val="008A2AA8"/>
    <w:rsid w:val="008C6550"/>
    <w:rsid w:val="008D11EE"/>
    <w:rsid w:val="008D262B"/>
    <w:rsid w:val="008E27C8"/>
    <w:rsid w:val="008E57C0"/>
    <w:rsid w:val="008F02B9"/>
    <w:rsid w:val="008F5212"/>
    <w:rsid w:val="00905DDD"/>
    <w:rsid w:val="00912242"/>
    <w:rsid w:val="0091742B"/>
    <w:rsid w:val="009235D8"/>
    <w:rsid w:val="0092719E"/>
    <w:rsid w:val="00933A40"/>
    <w:rsid w:val="009411B9"/>
    <w:rsid w:val="0094248E"/>
    <w:rsid w:val="00947A44"/>
    <w:rsid w:val="00964252"/>
    <w:rsid w:val="009832C9"/>
    <w:rsid w:val="00996898"/>
    <w:rsid w:val="009A0332"/>
    <w:rsid w:val="009B5FBE"/>
    <w:rsid w:val="009E077F"/>
    <w:rsid w:val="009E75E8"/>
    <w:rsid w:val="009F27B8"/>
    <w:rsid w:val="009F2AC7"/>
    <w:rsid w:val="009F2B29"/>
    <w:rsid w:val="00A03158"/>
    <w:rsid w:val="00A036C1"/>
    <w:rsid w:val="00A057A8"/>
    <w:rsid w:val="00A269E8"/>
    <w:rsid w:val="00A343F9"/>
    <w:rsid w:val="00A34B0F"/>
    <w:rsid w:val="00A45762"/>
    <w:rsid w:val="00A52915"/>
    <w:rsid w:val="00A7047B"/>
    <w:rsid w:val="00A74756"/>
    <w:rsid w:val="00A758D9"/>
    <w:rsid w:val="00A776DF"/>
    <w:rsid w:val="00A827ED"/>
    <w:rsid w:val="00A8290B"/>
    <w:rsid w:val="00A846EF"/>
    <w:rsid w:val="00A87128"/>
    <w:rsid w:val="00A94164"/>
    <w:rsid w:val="00AC5775"/>
    <w:rsid w:val="00AC74DE"/>
    <w:rsid w:val="00AD2D35"/>
    <w:rsid w:val="00AE10DE"/>
    <w:rsid w:val="00AE1B56"/>
    <w:rsid w:val="00AE3C53"/>
    <w:rsid w:val="00AE59D2"/>
    <w:rsid w:val="00AF11F1"/>
    <w:rsid w:val="00B146F0"/>
    <w:rsid w:val="00B33577"/>
    <w:rsid w:val="00B3536A"/>
    <w:rsid w:val="00B36F3D"/>
    <w:rsid w:val="00B40071"/>
    <w:rsid w:val="00B4567B"/>
    <w:rsid w:val="00B6414F"/>
    <w:rsid w:val="00B66E5D"/>
    <w:rsid w:val="00B72E19"/>
    <w:rsid w:val="00B83ECF"/>
    <w:rsid w:val="00B8543E"/>
    <w:rsid w:val="00B867AA"/>
    <w:rsid w:val="00BA3131"/>
    <w:rsid w:val="00BA42C0"/>
    <w:rsid w:val="00BB31BD"/>
    <w:rsid w:val="00BB7815"/>
    <w:rsid w:val="00BC0751"/>
    <w:rsid w:val="00BC1513"/>
    <w:rsid w:val="00BC17DC"/>
    <w:rsid w:val="00BC611E"/>
    <w:rsid w:val="00BD1113"/>
    <w:rsid w:val="00BD2984"/>
    <w:rsid w:val="00BE1FCA"/>
    <w:rsid w:val="00BF0C32"/>
    <w:rsid w:val="00BF18D5"/>
    <w:rsid w:val="00BF2181"/>
    <w:rsid w:val="00BF3ED3"/>
    <w:rsid w:val="00BF4490"/>
    <w:rsid w:val="00BF6F73"/>
    <w:rsid w:val="00C10C4A"/>
    <w:rsid w:val="00C14AC4"/>
    <w:rsid w:val="00C20396"/>
    <w:rsid w:val="00C22297"/>
    <w:rsid w:val="00C41835"/>
    <w:rsid w:val="00C51C1B"/>
    <w:rsid w:val="00C53CB9"/>
    <w:rsid w:val="00C6143F"/>
    <w:rsid w:val="00C86235"/>
    <w:rsid w:val="00C9742A"/>
    <w:rsid w:val="00CA2048"/>
    <w:rsid w:val="00CA21CE"/>
    <w:rsid w:val="00CA6BB3"/>
    <w:rsid w:val="00CA7E5D"/>
    <w:rsid w:val="00CE16D7"/>
    <w:rsid w:val="00CF555E"/>
    <w:rsid w:val="00CF6599"/>
    <w:rsid w:val="00D05409"/>
    <w:rsid w:val="00D07F77"/>
    <w:rsid w:val="00D10000"/>
    <w:rsid w:val="00D226E8"/>
    <w:rsid w:val="00D26B58"/>
    <w:rsid w:val="00D70263"/>
    <w:rsid w:val="00D710D5"/>
    <w:rsid w:val="00D80C0F"/>
    <w:rsid w:val="00D93C97"/>
    <w:rsid w:val="00DA15AF"/>
    <w:rsid w:val="00DA244A"/>
    <w:rsid w:val="00DA5922"/>
    <w:rsid w:val="00DB2530"/>
    <w:rsid w:val="00DB3B24"/>
    <w:rsid w:val="00DB598A"/>
    <w:rsid w:val="00DC235A"/>
    <w:rsid w:val="00DC2802"/>
    <w:rsid w:val="00DF750D"/>
    <w:rsid w:val="00E05A22"/>
    <w:rsid w:val="00E066CE"/>
    <w:rsid w:val="00E13B61"/>
    <w:rsid w:val="00E246B0"/>
    <w:rsid w:val="00E25B96"/>
    <w:rsid w:val="00E32E4A"/>
    <w:rsid w:val="00E47748"/>
    <w:rsid w:val="00E51E63"/>
    <w:rsid w:val="00E60938"/>
    <w:rsid w:val="00E611A7"/>
    <w:rsid w:val="00E63AFB"/>
    <w:rsid w:val="00E82AE3"/>
    <w:rsid w:val="00E91246"/>
    <w:rsid w:val="00E94524"/>
    <w:rsid w:val="00EB3A88"/>
    <w:rsid w:val="00EB6B68"/>
    <w:rsid w:val="00EC44E8"/>
    <w:rsid w:val="00ED1814"/>
    <w:rsid w:val="00ED6444"/>
    <w:rsid w:val="00EE4FC5"/>
    <w:rsid w:val="00EF1E98"/>
    <w:rsid w:val="00EF30DE"/>
    <w:rsid w:val="00F10DF5"/>
    <w:rsid w:val="00F12367"/>
    <w:rsid w:val="00F1442E"/>
    <w:rsid w:val="00F36669"/>
    <w:rsid w:val="00F54ADF"/>
    <w:rsid w:val="00F608BE"/>
    <w:rsid w:val="00F60BE5"/>
    <w:rsid w:val="00F7230C"/>
    <w:rsid w:val="00F7390F"/>
    <w:rsid w:val="00F96196"/>
    <w:rsid w:val="00FC4472"/>
    <w:rsid w:val="00FC54A2"/>
    <w:rsid w:val="00FD02D7"/>
    <w:rsid w:val="00FE23E5"/>
    <w:rsid w:val="00FF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."/>
  <w:listSeparator w:val=","/>
  <w14:docId w14:val="10E4FA2B"/>
  <w15:docId w15:val="{36395430-9E61-48C8-878C-A7212C51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Times New Roman" w:hAnsi="Century Gothic" w:cs="Times New Roman"/>
        <w:lang w:val="en-GB" w:eastAsia="en-GB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815"/>
    <w:pPr>
      <w:spacing w:after="160" w:line="259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BodyText1"/>
    <w:uiPriority w:val="9"/>
    <w:semiHidden/>
    <w:qFormat/>
    <w:rsid w:val="00E82AE3"/>
    <w:pPr>
      <w:spacing w:before="960" w:after="360" w:line="240" w:lineRule="auto"/>
      <w:outlineLvl w:val="0"/>
    </w:pPr>
    <w:rPr>
      <w:color w:val="0053A6" w:themeColor="accent1"/>
      <w:sz w:val="36"/>
    </w:rPr>
  </w:style>
  <w:style w:type="paragraph" w:styleId="Heading2">
    <w:name w:val="heading 2"/>
    <w:basedOn w:val="Normal"/>
    <w:next w:val="BodyText1"/>
    <w:uiPriority w:val="9"/>
    <w:semiHidden/>
    <w:qFormat/>
    <w:rsid w:val="00E82AE3"/>
    <w:pPr>
      <w:spacing w:before="360" w:after="240" w:line="240" w:lineRule="auto"/>
      <w:contextualSpacing/>
      <w:outlineLvl w:val="1"/>
    </w:pPr>
    <w:rPr>
      <w:color w:val="0053A6" w:themeColor="accent1"/>
      <w:sz w:val="24"/>
    </w:rPr>
  </w:style>
  <w:style w:type="paragraph" w:styleId="Heading3">
    <w:name w:val="heading 3"/>
    <w:basedOn w:val="Normal"/>
    <w:next w:val="BodyText1"/>
    <w:uiPriority w:val="9"/>
    <w:semiHidden/>
    <w:qFormat/>
    <w:rsid w:val="00E82AE3"/>
    <w:pPr>
      <w:spacing w:before="240" w:after="240" w:line="240" w:lineRule="auto"/>
      <w:outlineLvl w:val="2"/>
    </w:pPr>
    <w:rPr>
      <w:b/>
      <w:color w:val="0053A6" w:themeColor="accent1"/>
    </w:rPr>
  </w:style>
  <w:style w:type="paragraph" w:styleId="Heading4">
    <w:name w:val="heading 4"/>
    <w:basedOn w:val="Normal"/>
    <w:next w:val="BodyText1"/>
    <w:uiPriority w:val="9"/>
    <w:semiHidden/>
    <w:qFormat/>
    <w:rsid w:val="00E82AE3"/>
    <w:pPr>
      <w:spacing w:before="240" w:line="240" w:lineRule="auto"/>
      <w:contextualSpacing/>
      <w:outlineLvl w:val="3"/>
    </w:pPr>
    <w:rPr>
      <w:color w:val="0053A6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Normal"/>
    <w:qFormat/>
    <w:rsid w:val="00F7230C"/>
    <w:pPr>
      <w:tabs>
        <w:tab w:val="left" w:pos="0"/>
      </w:tabs>
      <w:spacing w:line="240" w:lineRule="auto"/>
    </w:pPr>
    <w:rPr>
      <w:rFonts w:cs="Calibri"/>
      <w:sz w:val="24"/>
      <w:szCs w:val="24"/>
    </w:rPr>
  </w:style>
  <w:style w:type="paragraph" w:styleId="Header">
    <w:name w:val="header"/>
    <w:basedOn w:val="Normal"/>
    <w:semiHidden/>
    <w:rsid w:val="003065B9"/>
    <w:pPr>
      <w:tabs>
        <w:tab w:val="center" w:pos="4153"/>
        <w:tab w:val="right" w:pos="8306"/>
      </w:tabs>
    </w:pPr>
  </w:style>
  <w:style w:type="paragraph" w:customStyle="1" w:styleId="Page00of00">
    <w:name w:val="Page 00 of 00"/>
    <w:basedOn w:val="Normal"/>
    <w:semiHidden/>
    <w:rsid w:val="003065B9"/>
    <w:rPr>
      <w:sz w:val="14"/>
    </w:rPr>
  </w:style>
  <w:style w:type="paragraph" w:styleId="Footer">
    <w:name w:val="footer"/>
    <w:basedOn w:val="Normal"/>
    <w:semiHidden/>
    <w:rsid w:val="003065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3065B9"/>
  </w:style>
  <w:style w:type="table" w:styleId="TableGrid">
    <w:name w:val="Table Grid"/>
    <w:basedOn w:val="TableNormal"/>
    <w:uiPriority w:val="59"/>
    <w:rsid w:val="001B3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Text">
    <w:name w:val="Reference Text"/>
    <w:basedOn w:val="Header"/>
    <w:semiHidden/>
    <w:rsid w:val="003065B9"/>
    <w:pPr>
      <w:framePr w:w="3976" w:h="1381" w:wrap="notBeside" w:vAnchor="page" w:hAnchor="page" w:x="6526" w:y="946" w:anchorLock="1"/>
      <w:tabs>
        <w:tab w:val="clear" w:pos="8306"/>
        <w:tab w:val="right" w:pos="9072"/>
      </w:tabs>
      <w:jc w:val="right"/>
    </w:pPr>
    <w:rPr>
      <w:color w:val="FEC700" w:themeColor="accent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D1D"/>
    <w:rPr>
      <w:rFonts w:ascii="Tahoma" w:hAnsi="Tahoma" w:cs="Tahoma"/>
      <w:color w:val="000000"/>
      <w:sz w:val="16"/>
      <w:szCs w:val="16"/>
      <w:lang w:eastAsia="en-US"/>
    </w:rPr>
  </w:style>
  <w:style w:type="character" w:styleId="FootnoteReference">
    <w:name w:val="footnote reference"/>
    <w:basedOn w:val="DefaultParagraphFont"/>
    <w:uiPriority w:val="99"/>
    <w:semiHidden/>
    <w:qFormat/>
    <w:rsid w:val="0065277A"/>
    <w:rPr>
      <w:rFonts w:ascii="Arial" w:hAnsi="Arial"/>
      <w:color w:val="auto"/>
      <w:sz w:val="16"/>
      <w:vertAlign w:val="superscript"/>
    </w:rPr>
  </w:style>
  <w:style w:type="paragraph" w:customStyle="1" w:styleId="Numberedheadinglevel1">
    <w:name w:val="Numbered heading level 1"/>
    <w:basedOn w:val="BodyText1"/>
    <w:next w:val="BodyText1"/>
    <w:semiHidden/>
    <w:qFormat/>
    <w:rsid w:val="003065B9"/>
    <w:pPr>
      <w:numPr>
        <w:numId w:val="27"/>
      </w:numPr>
      <w:spacing w:before="360" w:after="360"/>
    </w:pPr>
    <w:rPr>
      <w:color w:val="0053A6" w:themeColor="accent1"/>
      <w:sz w:val="28"/>
      <w:szCs w:val="28"/>
    </w:rPr>
  </w:style>
  <w:style w:type="paragraph" w:customStyle="1" w:styleId="Numberedheadinglevel2">
    <w:name w:val="Numbered heading level 2"/>
    <w:basedOn w:val="BodyText1"/>
    <w:next w:val="BodyText1"/>
    <w:semiHidden/>
    <w:qFormat/>
    <w:rsid w:val="003065B9"/>
    <w:pPr>
      <w:numPr>
        <w:ilvl w:val="1"/>
        <w:numId w:val="27"/>
      </w:numPr>
      <w:tabs>
        <w:tab w:val="clear" w:pos="0"/>
        <w:tab w:val="left" w:pos="567"/>
      </w:tabs>
      <w:spacing w:before="360" w:after="240"/>
    </w:pPr>
    <w:rPr>
      <w:color w:val="0053A6" w:themeColor="accent1"/>
    </w:rPr>
  </w:style>
  <w:style w:type="paragraph" w:customStyle="1" w:styleId="Numberedheadinglevel3">
    <w:name w:val="Numbered heading level 3"/>
    <w:basedOn w:val="BodyText1"/>
    <w:next w:val="BodyText1"/>
    <w:semiHidden/>
    <w:qFormat/>
    <w:rsid w:val="003065B9"/>
    <w:pPr>
      <w:numPr>
        <w:ilvl w:val="2"/>
        <w:numId w:val="27"/>
      </w:numPr>
      <w:tabs>
        <w:tab w:val="clear" w:pos="0"/>
        <w:tab w:val="left" w:pos="567"/>
      </w:tabs>
      <w:spacing w:before="240" w:after="120"/>
    </w:pPr>
    <w:rPr>
      <w:color w:val="0053A6" w:themeColor="accent1"/>
    </w:rPr>
  </w:style>
  <w:style w:type="paragraph" w:customStyle="1" w:styleId="SubTitle">
    <w:name w:val="Sub Title"/>
    <w:basedOn w:val="Heading2"/>
    <w:semiHidden/>
    <w:rsid w:val="003065B9"/>
    <w:pPr>
      <w:spacing w:before="120" w:after="0"/>
    </w:pPr>
  </w:style>
  <w:style w:type="paragraph" w:customStyle="1" w:styleId="FigureTOC">
    <w:name w:val="Figure TOC"/>
    <w:basedOn w:val="TableofFigures"/>
    <w:semiHidden/>
    <w:rsid w:val="005A4AF5"/>
    <w:pPr>
      <w:tabs>
        <w:tab w:val="right" w:pos="10194"/>
      </w:tabs>
      <w:spacing w:after="120" w:line="240" w:lineRule="auto"/>
    </w:pPr>
    <w:rPr>
      <w:noProof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5A4AF5"/>
  </w:style>
  <w:style w:type="paragraph" w:customStyle="1" w:styleId="Numberedparagraphs">
    <w:name w:val="Numbered paragraphs"/>
    <w:basedOn w:val="BodyText1"/>
    <w:semiHidden/>
    <w:qFormat/>
    <w:rsid w:val="00854597"/>
    <w:pPr>
      <w:numPr>
        <w:numId w:val="35"/>
      </w:numPr>
      <w:tabs>
        <w:tab w:val="clear" w:pos="0"/>
        <w:tab w:val="left" w:pos="284"/>
      </w:tabs>
      <w:spacing w:after="300"/>
      <w:ind w:left="284" w:hanging="284"/>
    </w:pPr>
  </w:style>
  <w:style w:type="paragraph" w:customStyle="1" w:styleId="Tableheadingtext">
    <w:name w:val="Table heading text"/>
    <w:basedOn w:val="BodyText1"/>
    <w:semiHidden/>
    <w:rsid w:val="005A4AF5"/>
    <w:pPr>
      <w:spacing w:before="60" w:after="60"/>
      <w:jc w:val="center"/>
    </w:pPr>
    <w:rPr>
      <w:b/>
      <w:color w:val="0053A6" w:themeColor="accent1"/>
    </w:rPr>
  </w:style>
  <w:style w:type="paragraph" w:customStyle="1" w:styleId="Tableofcontents">
    <w:name w:val="Table of contents"/>
    <w:basedOn w:val="Heading2"/>
    <w:semiHidden/>
    <w:rsid w:val="005A4AF5"/>
  </w:style>
  <w:style w:type="paragraph" w:customStyle="1" w:styleId="BasicParagraph">
    <w:name w:val="[Basic Paragraph]"/>
    <w:basedOn w:val="Normal"/>
    <w:uiPriority w:val="99"/>
    <w:semiHidden/>
    <w:rsid w:val="00B353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sz w:val="24"/>
      <w:szCs w:val="24"/>
    </w:rPr>
  </w:style>
  <w:style w:type="paragraph" w:customStyle="1" w:styleId="Location">
    <w:name w:val="Location"/>
    <w:basedOn w:val="BodyText1"/>
    <w:qFormat/>
    <w:rsid w:val="009411B9"/>
    <w:pPr>
      <w:jc w:val="right"/>
    </w:pPr>
  </w:style>
  <w:style w:type="paragraph" w:customStyle="1" w:styleId="Runningheader">
    <w:name w:val="Running header"/>
    <w:basedOn w:val="Header"/>
    <w:rsid w:val="00081C76"/>
    <w:pPr>
      <w:tabs>
        <w:tab w:val="clear" w:pos="4153"/>
        <w:tab w:val="clear" w:pos="8306"/>
        <w:tab w:val="center" w:pos="4513"/>
        <w:tab w:val="right" w:pos="9638"/>
      </w:tabs>
      <w:spacing w:before="200" w:line="240" w:lineRule="auto"/>
      <w:jc w:val="right"/>
    </w:pPr>
    <w:rPr>
      <w:rFonts w:cs="Arial"/>
      <w:color w:val="0065BD"/>
      <w:sz w:val="14"/>
      <w:szCs w:val="18"/>
    </w:rPr>
  </w:style>
  <w:style w:type="character" w:styleId="Hyperlink">
    <w:name w:val="Hyperlink"/>
    <w:basedOn w:val="DefaultParagraphFont"/>
    <w:uiPriority w:val="99"/>
    <w:semiHidden/>
    <w:rsid w:val="002F7E6C"/>
    <w:rPr>
      <w:color w:val="75CCE0" w:themeColor="hyperlink"/>
      <w:u w:val="single"/>
    </w:rPr>
  </w:style>
  <w:style w:type="paragraph" w:customStyle="1" w:styleId="Letteraddress">
    <w:name w:val="Letter address"/>
    <w:basedOn w:val="BodyText1"/>
    <w:qFormat/>
    <w:rsid w:val="00D93C97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C0FE0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5377D1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5377D1"/>
    <w:rPr>
      <w:b/>
      <w:bCs/>
    </w:rPr>
  </w:style>
  <w:style w:type="paragraph" w:customStyle="1" w:styleId="Subject">
    <w:name w:val="Subject"/>
    <w:basedOn w:val="BodyText1"/>
    <w:qFormat/>
    <w:rsid w:val="005377D1"/>
    <w:rPr>
      <w:b/>
      <w:bCs/>
    </w:rPr>
  </w:style>
  <w:style w:type="paragraph" w:styleId="ListParagraph">
    <w:name w:val="List Paragraph"/>
    <w:basedOn w:val="Normal"/>
    <w:uiPriority w:val="34"/>
    <w:qFormat/>
    <w:rsid w:val="00721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1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ara\Downloads\MC%20Letter%20General%202024.dotx" TargetMode="External"/></Relationships>
</file>

<file path=word/theme/theme1.xml><?xml version="1.0" encoding="utf-8"?>
<a:theme xmlns:a="http://schemas.openxmlformats.org/drawingml/2006/main" name="EBA">
  <a:themeElements>
    <a:clrScheme name="Marie Curie 2024">
      <a:dk1>
        <a:srgbClr val="000000"/>
      </a:dk1>
      <a:lt1>
        <a:sysClr val="window" lastClr="FFFFFF"/>
      </a:lt1>
      <a:dk2>
        <a:srgbClr val="75CCE0"/>
      </a:dk2>
      <a:lt2>
        <a:srgbClr val="DCDCDC"/>
      </a:lt2>
      <a:accent1>
        <a:srgbClr val="0053A6"/>
      </a:accent1>
      <a:accent2>
        <a:srgbClr val="FEC700"/>
      </a:accent2>
      <a:accent3>
        <a:srgbClr val="0097A9"/>
      </a:accent3>
      <a:accent4>
        <a:srgbClr val="C8A1CB"/>
      </a:accent4>
      <a:accent5>
        <a:srgbClr val="65B32E"/>
      </a:accent5>
      <a:accent6>
        <a:srgbClr val="FE9D15"/>
      </a:accent6>
      <a:hlink>
        <a:srgbClr val="75CCE0"/>
      </a:hlink>
      <a:folHlink>
        <a:srgbClr val="DCDCDC"/>
      </a:folHlink>
    </a:clrScheme>
    <a:fontScheme name="Marie_Curie_202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Black">
      <a:srgbClr val="000000"/>
    </a:custClr>
    <a:custClr name="Mid Grey">
      <a:srgbClr val="BEC0C2"/>
    </a:custClr>
    <a:custClr name="Light Grey">
      <a:srgbClr val="E6E7E8"/>
    </a:custClr>
    <a:custClr name="Gold">
      <a:srgbClr val="F99D3E"/>
    </a:custClr>
    <a:custClr name="Pale Gold">
      <a:srgbClr val="FEE3C7"/>
    </a:custClr>
    <a:custClr name="Yellow">
      <a:srgbClr val="FFD200"/>
    </a:custClr>
    <a:custClr name="Mid Green">
      <a:srgbClr val="8CA829"/>
    </a:custClr>
    <a:custClr name="Pale Green">
      <a:srgbClr val="A0CA9C"/>
    </a:custClr>
    <a:custClr name="Mid Grey-Blue">
      <a:srgbClr val="96ACBF"/>
    </a:custClr>
    <a:custClr name="Pale Blue">
      <a:srgbClr val="7FD6F7"/>
    </a:custClr>
    <a:custClr name="Mid Purple">
      <a:srgbClr val="9D60A2"/>
    </a:custClr>
    <a:custClr name="Pale Purple">
      <a:srgbClr val="D18099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96866178-dfdb-463e-9201-11ab88f806b8" ContentTypeId="0x0101" PreviousValue="false" LastSyncTimeStamp="2016-02-08T17:19:18.48Z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4903b3-80a8-4474-b9a0-6e2118ae9c46" xsi:nil="true"/>
    <be126ba0573b4ac6a385b4bdbdabb5f8 xmlns="0a4903b3-80a8-4474-b9a0-6e2118ae9c46">
      <Terms xmlns="http://schemas.microsoft.com/office/infopath/2007/PartnerControls"/>
    </be126ba0573b4ac6a385b4bdbdabb5f8>
    <lcf76f155ced4ddcb4097134ff3c332f xmlns="0d20c17f-56ae-43ff-8b29-11f028fe0470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EC480A24583468320CA1E6783B96B" ma:contentTypeVersion="12" ma:contentTypeDescription="Create a new document." ma:contentTypeScope="" ma:versionID="2fa84389837193ae735142f338ccf1f8">
  <xsd:schema xmlns:xsd="http://www.w3.org/2001/XMLSchema" xmlns:xs="http://www.w3.org/2001/XMLSchema" xmlns:p="http://schemas.microsoft.com/office/2006/metadata/properties" xmlns:ns2="0a4903b3-80a8-4474-b9a0-6e2118ae9c46" xmlns:ns3="0d20c17f-56ae-43ff-8b29-11f028fe0470" targetNamespace="http://schemas.microsoft.com/office/2006/metadata/properties" ma:root="true" ma:fieldsID="629045f2ba854c5e12e1ba48ef6fb855" ns2:_="" ns3:_="">
    <xsd:import namespace="0a4903b3-80a8-4474-b9a0-6e2118ae9c46"/>
    <xsd:import namespace="0d20c17f-56ae-43ff-8b29-11f028fe0470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e126ba0573b4ac6a385b4bdbdabb5f8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903b3-80a8-4474-b9a0-6e2118ae9c4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7f7b7c23-a5f8-4c66-8980-1e33677bed66}" ma:internalName="TaxCatchAll" ma:showField="CatchAllData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7f7b7c23-a5f8-4c66-8980-1e33677bed66}" ma:internalName="TaxCatchAllLabel" ma:readOnly="true" ma:showField="CatchAllDataLabel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e126ba0573b4ac6a385b4bdbdabb5f8" ma:index="10" nillable="true" ma:taxonomy="true" ma:internalName="be126ba0573b4ac6a385b4bdbdabb5f8" ma:taxonomyFieldName="Document_x0020_Type" ma:displayName="Document Type" ma:default="" ma:fieldId="{be126ba0-573b-4ac6-a385-b4bdbdabb5f8}" ma:sspId="96866178-dfdb-463e-9201-11ab88f806b8" ma:termSetId="7b7bfe9c-b31a-4356-aa82-f67b1ca74ae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0c17f-56ae-43ff-8b29-11f028fe04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866178-dfdb-463e-9201-11ab88f806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35E3DC-3F7D-4747-8BB9-8C5A7FC808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EFA9F6-68BF-4F4B-B17B-3EC78BA5E2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FDB523-645B-4A87-93B9-31EB37D6A71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85C91921-BA9C-454D-B816-DF3DCC8D56EA}">
  <ds:schemaRefs>
    <ds:schemaRef ds:uri="http://schemas.microsoft.com/office/2006/metadata/properties"/>
    <ds:schemaRef ds:uri="http://schemas.microsoft.com/office/infopath/2007/PartnerControls"/>
    <ds:schemaRef ds:uri="0a4903b3-80a8-4474-b9a0-6e2118ae9c46"/>
    <ds:schemaRef ds:uri="0d20c17f-56ae-43ff-8b29-11f028fe0470"/>
  </ds:schemaRefs>
</ds:datastoreItem>
</file>

<file path=customXml/itemProps5.xml><?xml version="1.0" encoding="utf-8"?>
<ds:datastoreItem xmlns:ds="http://schemas.openxmlformats.org/officeDocument/2006/customXml" ds:itemID="{8ED54873-62BE-44DD-8CF7-A6DF19537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903b3-80a8-4474-b9a0-6e2118ae9c46"/>
    <ds:schemaRef ds:uri="0d20c17f-56ae-43ff-8b29-11f028fe04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MC Letter General 2024</Template>
  <TotalTime>0</TotalTime>
  <Pages>1</Pages>
  <Words>122</Words>
  <Characters>696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Marie Curie letterhead template</vt:lpstr>
    </vt:vector>
  </TitlesOfParts>
  <Company/>
  <LinksUpToDate>false</LinksUpToDate>
  <CharactersWithSpaces>817</CharactersWithSpaces>
  <SharedDoc>false</SharedDoc>
  <HLinks>
    <vt:vector size="12" baseType="variant">
      <vt:variant>
        <vt:i4>2687087</vt:i4>
      </vt:variant>
      <vt:variant>
        <vt:i4>-1</vt:i4>
      </vt:variant>
      <vt:variant>
        <vt:i4>2054</vt:i4>
      </vt:variant>
      <vt:variant>
        <vt:i4>1</vt:i4>
      </vt:variant>
      <vt:variant>
        <vt:lpwstr>Clients Q-T:Sloane Robinson:logo AW:SR_LOGO_PMS-2768.bmp</vt:lpwstr>
      </vt:variant>
      <vt:variant>
        <vt:lpwstr/>
      </vt:variant>
      <vt:variant>
        <vt:i4>2687087</vt:i4>
      </vt:variant>
      <vt:variant>
        <vt:i4>-1</vt:i4>
      </vt:variant>
      <vt:variant>
        <vt:i4>2055</vt:i4>
      </vt:variant>
      <vt:variant>
        <vt:i4>1</vt:i4>
      </vt:variant>
      <vt:variant>
        <vt:lpwstr>Clients Q-T:Sloane Robinson:logo AW:SR_LOGO_PMS-2768.bmp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Marie Curie letterhead template</dc:title>
  <dc:creator>Amara Nwosu</dc:creator>
  <cp:lastModifiedBy>Victoria Clarke</cp:lastModifiedBy>
  <cp:revision>2</cp:revision>
  <cp:lastPrinted>2015-10-05T14:03:00Z</cp:lastPrinted>
  <dcterms:created xsi:type="dcterms:W3CDTF">2025-10-23T11:32:00Z</dcterms:created>
  <dcterms:modified xsi:type="dcterms:W3CDTF">2025-10-23T11:32:00Z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0x010100850EC480A24583468320CA1E6783B96B</vt:lpwstr>
  </property>
  <property fmtid="{D5CDD505-2E9C-101B-9397-08002B2CF9AE}" pid="3" name="docLang">
    <vt:lpwstr>en</vt:lpwstr>
  </property>
  <property fmtid="{D5CDD505-2E9C-101B-9397-08002B2CF9AE}" pid="4" name="Document_x0020_Type">
    <vt:lpwstr/>
  </property>
  <property fmtid="{D5CDD505-2E9C-101B-9397-08002B2CF9AE}" pid="5" name="MediaServiceImageTags">
    <vt:lpwstr/>
  </property>
  <property fmtid="{D5CDD505-2E9C-101B-9397-08002B2CF9AE}" pid="6" name="Document Type">
    <vt:lpwstr/>
  </property>
</Properties>
</file>